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50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6"/>
        <w:gridCol w:w="679"/>
        <w:gridCol w:w="977"/>
        <w:gridCol w:w="167"/>
        <w:gridCol w:w="46"/>
        <w:gridCol w:w="1164"/>
        <w:gridCol w:w="706"/>
        <w:gridCol w:w="1870"/>
        <w:gridCol w:w="35"/>
      </w:tblGrid>
      <w:tr w:rsidR="000172E5" w:rsidRPr="00637200" w14:paraId="604CD344" w14:textId="77777777" w:rsidTr="000B10C1">
        <w:trPr>
          <w:gridAfter w:val="1"/>
          <w:wAfter w:w="19" w:type="pct"/>
        </w:trPr>
        <w:tc>
          <w:tcPr>
            <w:tcW w:w="4981" w:type="pct"/>
            <w:gridSpan w:val="8"/>
            <w:shd w:val="clear" w:color="auto" w:fill="CC9900" w:themeFill="accent5"/>
            <w:vAlign w:val="bottom"/>
          </w:tcPr>
          <w:p w14:paraId="7962D9DC" w14:textId="0C51D55C" w:rsidR="000172E5" w:rsidRPr="004D00C0" w:rsidRDefault="002A59F6" w:rsidP="00637200">
            <w:pPr>
              <w:pStyle w:val="Nadpis1"/>
              <w:outlineLvl w:val="0"/>
              <w:rPr>
                <w:sz w:val="24"/>
                <w:szCs w:val="24"/>
              </w:rPr>
            </w:pPr>
            <w:r w:rsidRPr="004D00C0">
              <w:rPr>
                <w:sz w:val="24"/>
                <w:szCs w:val="24"/>
              </w:rPr>
              <w:t>Rodiče nebo zástupce žáka</w:t>
            </w:r>
          </w:p>
        </w:tc>
      </w:tr>
      <w:tr w:rsidR="000172E5" w:rsidRPr="00846B76" w14:paraId="460657BE" w14:textId="77777777" w:rsidTr="000B10C1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7E51CBC3" w14:textId="07865C08" w:rsidR="000172E5" w:rsidRPr="002A59F6" w:rsidRDefault="000B10C1" w:rsidP="00637200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2A59F6" w:rsidRPr="002A59F6">
              <w:rPr>
                <w:sz w:val="20"/>
                <w:szCs w:val="20"/>
              </w:rPr>
              <w:t>Jméno a příjmení</w:t>
            </w:r>
          </w:p>
        </w:tc>
        <w:tc>
          <w:tcPr>
            <w:tcW w:w="3075" w:type="pct"/>
            <w:gridSpan w:val="7"/>
            <w:tcBorders>
              <w:bottom w:val="single" w:sz="4" w:space="0" w:color="auto"/>
            </w:tcBorders>
            <w:vAlign w:val="bottom"/>
          </w:tcPr>
          <w:p w14:paraId="230305E8" w14:textId="2BAFF47A" w:rsidR="005877C1" w:rsidRPr="000B10C1" w:rsidRDefault="005877C1" w:rsidP="00311D4F">
            <w:pPr>
              <w:rPr>
                <w:sz w:val="20"/>
                <w:szCs w:val="20"/>
              </w:rPr>
            </w:pPr>
          </w:p>
        </w:tc>
      </w:tr>
      <w:tr w:rsidR="000B10C1" w:rsidRPr="00846B76" w14:paraId="5FCE17E8" w14:textId="77777777" w:rsidTr="000B10C1">
        <w:trPr>
          <w:gridAfter w:val="6"/>
          <w:wAfter w:w="2186" w:type="pct"/>
          <w:trHeight w:val="539"/>
        </w:trPr>
        <w:tc>
          <w:tcPr>
            <w:tcW w:w="1906" w:type="pct"/>
            <w:vAlign w:val="bottom"/>
          </w:tcPr>
          <w:p w14:paraId="29A6E4C1" w14:textId="69E367FE" w:rsidR="000B10C1" w:rsidRPr="002A59F6" w:rsidRDefault="000B10C1" w:rsidP="00637200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sdt>
              <w:sdtPr>
                <w:rPr>
                  <w:sz w:val="20"/>
                  <w:szCs w:val="20"/>
                </w:rPr>
                <w:id w:val="946660661"/>
                <w:placeholder>
                  <w:docPart w:val="68F5B1E0BBD94E0F972C6FFF356D30C6"/>
                </w:placeholder>
                <w:temporary/>
                <w:showingPlcHdr/>
                <w15:appearance w15:val="hidden"/>
              </w:sdtPr>
              <w:sdtEndPr/>
              <w:sdtContent>
                <w:r w:rsidRPr="002A59F6">
                  <w:rPr>
                    <w:sz w:val="20"/>
                    <w:szCs w:val="20"/>
                    <w:lang w:bidi="cs-CZ"/>
                  </w:rPr>
                  <w:t>Mobilní telefon</w:t>
                </w:r>
              </w:sdtContent>
            </w:sdt>
          </w:p>
        </w:tc>
        <w:tc>
          <w:tcPr>
            <w:tcW w:w="90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A277CA" w14:textId="1842B78D" w:rsidR="000B10C1" w:rsidRPr="000B10C1" w:rsidRDefault="000B10C1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2E1C38E5" w14:textId="77777777" w:rsidTr="000B10C1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007802F1" w14:textId="486CBCD2" w:rsidR="000172E5" w:rsidRPr="002A59F6" w:rsidRDefault="000B10C1" w:rsidP="00637200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sdt>
              <w:sdtPr>
                <w:rPr>
                  <w:sz w:val="20"/>
                  <w:szCs w:val="20"/>
                </w:rPr>
                <w:id w:val="1334104394"/>
                <w:placeholder>
                  <w:docPart w:val="FBE54AA8CA2B4EE292BCEEA21D882697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2A59F6">
                  <w:rPr>
                    <w:sz w:val="20"/>
                    <w:szCs w:val="20"/>
                    <w:lang w:bidi="cs-CZ"/>
                  </w:rPr>
                  <w:t>E-mail</w:t>
                </w:r>
              </w:sdtContent>
            </w:sdt>
          </w:p>
        </w:tc>
        <w:tc>
          <w:tcPr>
            <w:tcW w:w="3075" w:type="pct"/>
            <w:gridSpan w:val="7"/>
            <w:tcBorders>
              <w:bottom w:val="single" w:sz="4" w:space="0" w:color="auto"/>
            </w:tcBorders>
            <w:vAlign w:val="bottom"/>
          </w:tcPr>
          <w:p w14:paraId="17157AFF" w14:textId="22C3FE45" w:rsidR="000172E5" w:rsidRPr="000B10C1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48E99B7E" w14:textId="77777777" w:rsidTr="000B10C1">
        <w:trPr>
          <w:gridAfter w:val="1"/>
          <w:wAfter w:w="19" w:type="pct"/>
          <w:trHeight w:val="54"/>
        </w:trPr>
        <w:tc>
          <w:tcPr>
            <w:tcW w:w="4981" w:type="pct"/>
            <w:gridSpan w:val="8"/>
            <w:shd w:val="clear" w:color="auto" w:fill="auto"/>
            <w:vAlign w:val="bottom"/>
          </w:tcPr>
          <w:p w14:paraId="0BBF674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8EEF7AC" w14:textId="77777777" w:rsidTr="000B10C1">
        <w:trPr>
          <w:gridAfter w:val="1"/>
          <w:wAfter w:w="19" w:type="pct"/>
        </w:trPr>
        <w:tc>
          <w:tcPr>
            <w:tcW w:w="4981" w:type="pct"/>
            <w:gridSpan w:val="8"/>
            <w:shd w:val="clear" w:color="auto" w:fill="CC9900" w:themeFill="accent5"/>
            <w:vAlign w:val="bottom"/>
          </w:tcPr>
          <w:p w14:paraId="44FF15AA" w14:textId="7760805A" w:rsidR="000172E5" w:rsidRPr="004D00C0" w:rsidRDefault="002A59F6" w:rsidP="00637200">
            <w:pPr>
              <w:pStyle w:val="Nadpis1"/>
              <w:outlineLvl w:val="0"/>
              <w:rPr>
                <w:sz w:val="24"/>
                <w:szCs w:val="24"/>
              </w:rPr>
            </w:pPr>
            <w:r w:rsidRPr="004D00C0">
              <w:rPr>
                <w:sz w:val="24"/>
                <w:szCs w:val="24"/>
              </w:rPr>
              <w:t>Kontaktní údaje žáka</w:t>
            </w:r>
          </w:p>
        </w:tc>
      </w:tr>
      <w:tr w:rsidR="000172E5" w:rsidRPr="00846B76" w14:paraId="7F4362E6" w14:textId="77777777" w:rsidTr="000B10C1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52A03DF3" w14:textId="4CF9F1F5" w:rsidR="000172E5" w:rsidRPr="002A59F6" w:rsidRDefault="000B10C1" w:rsidP="00311D4F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2A59F6" w:rsidRPr="002A59F6">
              <w:rPr>
                <w:sz w:val="20"/>
                <w:szCs w:val="20"/>
              </w:rPr>
              <w:t>Jméno a příjmení</w:t>
            </w:r>
          </w:p>
        </w:tc>
        <w:tc>
          <w:tcPr>
            <w:tcW w:w="3075" w:type="pct"/>
            <w:gridSpan w:val="7"/>
            <w:tcBorders>
              <w:bottom w:val="single" w:sz="4" w:space="0" w:color="auto"/>
            </w:tcBorders>
            <w:vAlign w:val="bottom"/>
          </w:tcPr>
          <w:p w14:paraId="68758385" w14:textId="53FE67B2" w:rsidR="000172E5" w:rsidRPr="000B10C1" w:rsidRDefault="000172E5" w:rsidP="00311D4F">
            <w:pPr>
              <w:rPr>
                <w:sz w:val="20"/>
                <w:szCs w:val="20"/>
              </w:rPr>
            </w:pPr>
          </w:p>
        </w:tc>
      </w:tr>
      <w:tr w:rsidR="00D342A2" w:rsidRPr="00846B76" w14:paraId="6EDE0F26" w14:textId="77777777" w:rsidTr="000B10C1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164EB2A4" w14:textId="17F307C6" w:rsidR="00D342A2" w:rsidRPr="002A59F6" w:rsidRDefault="000B10C1" w:rsidP="00311D4F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6E0132">
              <w:rPr>
                <w:sz w:val="20"/>
                <w:szCs w:val="20"/>
              </w:rPr>
              <w:t>Škola a ročník</w:t>
            </w:r>
          </w:p>
        </w:tc>
        <w:tc>
          <w:tcPr>
            <w:tcW w:w="3075" w:type="pct"/>
            <w:gridSpan w:val="7"/>
            <w:tcBorders>
              <w:bottom w:val="single" w:sz="4" w:space="0" w:color="auto"/>
            </w:tcBorders>
            <w:vAlign w:val="bottom"/>
          </w:tcPr>
          <w:p w14:paraId="64280894" w14:textId="61DCEE34" w:rsidR="00D342A2" w:rsidRPr="000B10C1" w:rsidRDefault="00D342A2" w:rsidP="00311D4F">
            <w:pPr>
              <w:rPr>
                <w:sz w:val="20"/>
                <w:szCs w:val="20"/>
              </w:rPr>
            </w:pPr>
          </w:p>
        </w:tc>
      </w:tr>
      <w:tr w:rsidR="002A59F6" w:rsidRPr="00846B76" w14:paraId="7EC03E78" w14:textId="77777777" w:rsidTr="000B10C1">
        <w:trPr>
          <w:gridAfter w:val="6"/>
          <w:wAfter w:w="2186" w:type="pct"/>
        </w:trPr>
        <w:sdt>
          <w:sdtPr>
            <w:rPr>
              <w:sz w:val="20"/>
              <w:szCs w:val="20"/>
            </w:rPr>
            <w:id w:val="-201941420"/>
            <w:placeholder>
              <w:docPart w:val="74EF104F85FB4C0EA9D36BE4AFA789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06" w:type="pct"/>
                <w:vAlign w:val="bottom"/>
              </w:tcPr>
              <w:p w14:paraId="260826CE" w14:textId="77777777" w:rsidR="002A59F6" w:rsidRPr="002A59F6" w:rsidRDefault="002A59F6" w:rsidP="00311D4F">
                <w:pPr>
                  <w:pStyle w:val="Normlnodsazen"/>
                  <w:rPr>
                    <w:sz w:val="20"/>
                    <w:szCs w:val="20"/>
                  </w:rPr>
                </w:pPr>
                <w:r w:rsidRPr="002A59F6">
                  <w:rPr>
                    <w:sz w:val="20"/>
                    <w:szCs w:val="20"/>
                    <w:lang w:bidi="cs-CZ"/>
                  </w:rPr>
                  <w:t>Mobilní telefon</w:t>
                </w:r>
              </w:p>
            </w:tc>
          </w:sdtContent>
        </w:sdt>
        <w:tc>
          <w:tcPr>
            <w:tcW w:w="90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C57E5C" w14:textId="77777777" w:rsidR="002A59F6" w:rsidRPr="000B10C1" w:rsidRDefault="002A59F6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6B6B6DFE" w14:textId="77777777" w:rsidTr="000B10C1">
        <w:trPr>
          <w:gridAfter w:val="1"/>
          <w:wAfter w:w="19" w:type="pct"/>
        </w:trPr>
        <w:sdt>
          <w:sdtPr>
            <w:rPr>
              <w:sz w:val="20"/>
              <w:szCs w:val="20"/>
            </w:rPr>
            <w:id w:val="-1359804501"/>
            <w:placeholder>
              <w:docPart w:val="752FB53326F643E4B066C97E9B8C0AB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06" w:type="pct"/>
                <w:vAlign w:val="bottom"/>
              </w:tcPr>
              <w:p w14:paraId="30297AFB" w14:textId="77777777" w:rsidR="000172E5" w:rsidRPr="002A59F6" w:rsidRDefault="007147D7" w:rsidP="00311D4F">
                <w:pPr>
                  <w:pStyle w:val="Normlnodsazen"/>
                  <w:rPr>
                    <w:sz w:val="20"/>
                    <w:szCs w:val="20"/>
                  </w:rPr>
                </w:pPr>
                <w:r w:rsidRPr="002A59F6">
                  <w:rPr>
                    <w:sz w:val="20"/>
                    <w:szCs w:val="20"/>
                    <w:lang w:bidi="cs-CZ"/>
                  </w:rPr>
                  <w:t>E-mail</w:t>
                </w:r>
              </w:p>
            </w:tc>
          </w:sdtContent>
        </w:sdt>
        <w:tc>
          <w:tcPr>
            <w:tcW w:w="3075" w:type="pct"/>
            <w:gridSpan w:val="7"/>
            <w:tcBorders>
              <w:bottom w:val="single" w:sz="4" w:space="0" w:color="auto"/>
            </w:tcBorders>
            <w:vAlign w:val="bottom"/>
          </w:tcPr>
          <w:p w14:paraId="425FAC8D" w14:textId="3DAA8BCC" w:rsidR="00D342A2" w:rsidRPr="000B10C1" w:rsidRDefault="00D342A2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376C0640" w14:textId="77777777" w:rsidTr="000B10C1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1367A22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075" w:type="pct"/>
            <w:gridSpan w:val="7"/>
            <w:vAlign w:val="bottom"/>
          </w:tcPr>
          <w:p w14:paraId="09C3CBB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A59F6" w:rsidRPr="00846B76" w14:paraId="1EA24B12" w14:textId="77777777" w:rsidTr="000B10C1">
        <w:trPr>
          <w:gridAfter w:val="1"/>
          <w:wAfter w:w="19" w:type="pct"/>
        </w:trPr>
        <w:tc>
          <w:tcPr>
            <w:tcW w:w="4981" w:type="pct"/>
            <w:gridSpan w:val="8"/>
            <w:shd w:val="clear" w:color="auto" w:fill="CC9900" w:themeFill="accent5"/>
            <w:vAlign w:val="bottom"/>
          </w:tcPr>
          <w:p w14:paraId="09F888BC" w14:textId="0641DDE3" w:rsidR="002A59F6" w:rsidRPr="004D00C0" w:rsidRDefault="002A59F6" w:rsidP="00CA30D1">
            <w:pPr>
              <w:pStyle w:val="Nadpis1"/>
              <w:outlineLvl w:val="0"/>
              <w:rPr>
                <w:sz w:val="24"/>
                <w:szCs w:val="24"/>
              </w:rPr>
            </w:pPr>
            <w:r w:rsidRPr="004D00C0">
              <w:rPr>
                <w:sz w:val="24"/>
                <w:szCs w:val="24"/>
              </w:rPr>
              <w:t>Časové možnosti</w:t>
            </w:r>
            <w:r w:rsidR="00E2031D" w:rsidRPr="004D00C0">
              <w:rPr>
                <w:sz w:val="24"/>
                <w:szCs w:val="24"/>
              </w:rPr>
              <w:t xml:space="preserve"> doučování</w:t>
            </w:r>
          </w:p>
        </w:tc>
      </w:tr>
      <w:tr w:rsidR="00E2031D" w:rsidRPr="00846B76" w14:paraId="16D1D540" w14:textId="77777777" w:rsidTr="00D738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</w:tcPr>
          <w:p w14:paraId="05A171D8" w14:textId="31FEA75D" w:rsidR="00E2031D" w:rsidRPr="002A59F6" w:rsidRDefault="00621740" w:rsidP="00CA30D1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E2031D">
              <w:rPr>
                <w:sz w:val="20"/>
                <w:szCs w:val="20"/>
              </w:rPr>
              <w:t>Pondělí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14:paraId="67B66B49" w14:textId="5DF40255" w:rsidR="00E2031D" w:rsidRPr="00E2031D" w:rsidRDefault="00E2031D" w:rsidP="00CA30D1">
            <w:pPr>
              <w:rPr>
                <w:b/>
                <w:bCs/>
                <w:sz w:val="20"/>
                <w:szCs w:val="20"/>
              </w:rPr>
            </w:pPr>
            <w:r w:rsidRPr="00E2031D">
              <w:rPr>
                <w:b/>
                <w:bCs/>
                <w:sz w:val="20"/>
                <w:szCs w:val="20"/>
              </w:rPr>
              <w:t xml:space="preserve">Může 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3EAF47" w14:textId="63542C66" w:rsidR="00E2031D" w:rsidRPr="00E2031D" w:rsidRDefault="00E2031D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Od:</w:t>
            </w:r>
            <w:r w:rsidR="006217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715E0" w14:textId="18A9B5FC" w:rsidR="00E2031D" w:rsidRPr="00E2031D" w:rsidRDefault="00E2031D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Do:</w:t>
            </w:r>
          </w:p>
        </w:tc>
        <w:tc>
          <w:tcPr>
            <w:tcW w:w="143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99229E" w14:textId="5A9BB92C" w:rsidR="00E2031D" w:rsidRPr="00E2031D" w:rsidRDefault="00E2031D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Poznámka:</w:t>
            </w:r>
          </w:p>
        </w:tc>
      </w:tr>
      <w:tr w:rsidR="00D342A2" w:rsidRPr="00E2031D" w14:paraId="098ADD25" w14:textId="77777777" w:rsidTr="00D738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</w:tcPr>
          <w:p w14:paraId="7F2F3820" w14:textId="1167638B" w:rsidR="00D342A2" w:rsidRPr="002A59F6" w:rsidRDefault="00621740" w:rsidP="00CA30D1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D342A2">
              <w:rPr>
                <w:sz w:val="20"/>
                <w:szCs w:val="20"/>
              </w:rPr>
              <w:t>Úterý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14:paraId="51892C25" w14:textId="77777777" w:rsidR="00D342A2" w:rsidRPr="00E2031D" w:rsidRDefault="00D342A2" w:rsidP="00CA30D1">
            <w:pPr>
              <w:rPr>
                <w:b/>
                <w:bCs/>
                <w:sz w:val="20"/>
                <w:szCs w:val="20"/>
              </w:rPr>
            </w:pPr>
            <w:r w:rsidRPr="00E2031D">
              <w:rPr>
                <w:b/>
                <w:bCs/>
                <w:sz w:val="20"/>
                <w:szCs w:val="20"/>
              </w:rPr>
              <w:t xml:space="preserve">Může 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6F5F7C" w14:textId="2EAD7BAE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Od: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EDBEF" w14:textId="39F8E359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Do:</w:t>
            </w:r>
          </w:p>
        </w:tc>
        <w:tc>
          <w:tcPr>
            <w:tcW w:w="143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382907" w14:textId="77777777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Poznámka:</w:t>
            </w:r>
          </w:p>
        </w:tc>
      </w:tr>
      <w:tr w:rsidR="00D342A2" w:rsidRPr="00E2031D" w14:paraId="13C0696D" w14:textId="77777777" w:rsidTr="00D738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</w:tcPr>
          <w:p w14:paraId="2F5281A0" w14:textId="46628D48" w:rsidR="00D342A2" w:rsidRPr="002A59F6" w:rsidRDefault="00621740" w:rsidP="00CA30D1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D342A2">
              <w:rPr>
                <w:sz w:val="20"/>
                <w:szCs w:val="20"/>
              </w:rPr>
              <w:t>Středa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14:paraId="0B439EE9" w14:textId="77777777" w:rsidR="00D342A2" w:rsidRPr="00E2031D" w:rsidRDefault="00D342A2" w:rsidP="00CA30D1">
            <w:pPr>
              <w:rPr>
                <w:b/>
                <w:bCs/>
                <w:sz w:val="20"/>
                <w:szCs w:val="20"/>
              </w:rPr>
            </w:pPr>
            <w:r w:rsidRPr="00E2031D">
              <w:rPr>
                <w:b/>
                <w:bCs/>
                <w:sz w:val="20"/>
                <w:szCs w:val="20"/>
              </w:rPr>
              <w:t xml:space="preserve">Může 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40492" w14:textId="7983FFF6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Od: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02A29" w14:textId="7ECEFFF9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Do:</w:t>
            </w:r>
          </w:p>
        </w:tc>
        <w:tc>
          <w:tcPr>
            <w:tcW w:w="143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E278F" w14:textId="77777777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Poznámka:</w:t>
            </w:r>
          </w:p>
        </w:tc>
      </w:tr>
      <w:tr w:rsidR="00D342A2" w:rsidRPr="00E2031D" w14:paraId="78B28AA9" w14:textId="77777777" w:rsidTr="00D738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</w:tcPr>
          <w:p w14:paraId="57993138" w14:textId="4DD2EF6D" w:rsidR="00D342A2" w:rsidRPr="002A59F6" w:rsidRDefault="00621740" w:rsidP="00CA30D1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D342A2">
              <w:rPr>
                <w:sz w:val="20"/>
                <w:szCs w:val="20"/>
              </w:rPr>
              <w:t>Čtvrtek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14:paraId="2B021B25" w14:textId="77777777" w:rsidR="00D342A2" w:rsidRPr="00E2031D" w:rsidRDefault="00D342A2" w:rsidP="00CA30D1">
            <w:pPr>
              <w:rPr>
                <w:b/>
                <w:bCs/>
                <w:sz w:val="20"/>
                <w:szCs w:val="20"/>
              </w:rPr>
            </w:pPr>
            <w:r w:rsidRPr="00E2031D">
              <w:rPr>
                <w:b/>
                <w:bCs/>
                <w:sz w:val="20"/>
                <w:szCs w:val="20"/>
              </w:rPr>
              <w:t xml:space="preserve">Může 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82034" w14:textId="18D143AA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Od: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58227D" w14:textId="1A6F6315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Do:</w:t>
            </w:r>
          </w:p>
        </w:tc>
        <w:tc>
          <w:tcPr>
            <w:tcW w:w="143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2FE6B4" w14:textId="77777777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Poznámka:</w:t>
            </w:r>
          </w:p>
        </w:tc>
      </w:tr>
      <w:tr w:rsidR="00D342A2" w:rsidRPr="00E2031D" w14:paraId="55A5B411" w14:textId="77777777" w:rsidTr="00D738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</w:tcPr>
          <w:p w14:paraId="747E7E96" w14:textId="3038147F" w:rsidR="00D342A2" w:rsidRPr="002A59F6" w:rsidRDefault="00621740" w:rsidP="00CA30D1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D342A2">
              <w:rPr>
                <w:sz w:val="20"/>
                <w:szCs w:val="20"/>
              </w:rPr>
              <w:t>Pátek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14:paraId="33CB30D0" w14:textId="77777777" w:rsidR="00D342A2" w:rsidRPr="00E2031D" w:rsidRDefault="00D342A2" w:rsidP="00CA30D1">
            <w:pPr>
              <w:rPr>
                <w:b/>
                <w:bCs/>
                <w:sz w:val="20"/>
                <w:szCs w:val="20"/>
              </w:rPr>
            </w:pPr>
            <w:r w:rsidRPr="00E2031D">
              <w:rPr>
                <w:b/>
                <w:bCs/>
                <w:sz w:val="20"/>
                <w:szCs w:val="20"/>
              </w:rPr>
              <w:t xml:space="preserve">Může 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C59D5" w14:textId="5B374BA8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Od: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EF1AE" w14:textId="7E2B3904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Do:</w:t>
            </w:r>
          </w:p>
        </w:tc>
        <w:tc>
          <w:tcPr>
            <w:tcW w:w="143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7A8DFC" w14:textId="77777777" w:rsidR="00D342A2" w:rsidRPr="00E2031D" w:rsidRDefault="00D342A2" w:rsidP="00CA30D1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Poznámka:</w:t>
            </w:r>
          </w:p>
        </w:tc>
      </w:tr>
      <w:tr w:rsidR="00621740" w:rsidRPr="00E2031D" w14:paraId="0C8003F4" w14:textId="77777777" w:rsidTr="00D738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</w:tcPr>
          <w:p w14:paraId="0CF0DB04" w14:textId="21AC83A0" w:rsidR="00621740" w:rsidRPr="00621740" w:rsidRDefault="00621740" w:rsidP="00621740">
            <w:pPr>
              <w:pStyle w:val="Normlnodsazen"/>
              <w:rPr>
                <w:b/>
                <w:bCs/>
                <w:color w:val="FF0000"/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Sobota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14:paraId="0F0EE2D3" w14:textId="7242662A" w:rsidR="00621740" w:rsidRPr="00E2031D" w:rsidRDefault="00621740" w:rsidP="00621740">
            <w:pPr>
              <w:rPr>
                <w:b/>
                <w:bCs/>
                <w:sz w:val="20"/>
                <w:szCs w:val="20"/>
              </w:rPr>
            </w:pPr>
            <w:r w:rsidRPr="00E2031D">
              <w:rPr>
                <w:b/>
                <w:bCs/>
                <w:sz w:val="20"/>
                <w:szCs w:val="20"/>
              </w:rPr>
              <w:t xml:space="preserve">Může 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07F3C" w14:textId="78565FAD" w:rsidR="00621740" w:rsidRPr="00E2031D" w:rsidRDefault="00621740" w:rsidP="00621740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Od: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DFEAE" w14:textId="24A16AF5" w:rsidR="00621740" w:rsidRPr="00E2031D" w:rsidRDefault="00621740" w:rsidP="00621740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Do:</w:t>
            </w:r>
          </w:p>
        </w:tc>
        <w:tc>
          <w:tcPr>
            <w:tcW w:w="143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E049E7" w14:textId="5F90FD43" w:rsidR="00621740" w:rsidRPr="00E2031D" w:rsidRDefault="00621740" w:rsidP="00621740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Poznámka:</w:t>
            </w:r>
          </w:p>
        </w:tc>
      </w:tr>
      <w:tr w:rsidR="00D73859" w:rsidRPr="00E2031D" w14:paraId="4FA558A1" w14:textId="77777777" w:rsidTr="00D738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</w:tcPr>
          <w:p w14:paraId="50F9E0DE" w14:textId="764B4129" w:rsidR="00621740" w:rsidRPr="002A59F6" w:rsidRDefault="00621740" w:rsidP="00621740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Neděle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14:paraId="1D349126" w14:textId="77777777" w:rsidR="00621740" w:rsidRPr="00E2031D" w:rsidRDefault="00621740" w:rsidP="00621740">
            <w:pPr>
              <w:rPr>
                <w:b/>
                <w:bCs/>
                <w:sz w:val="20"/>
                <w:szCs w:val="20"/>
              </w:rPr>
            </w:pPr>
            <w:r w:rsidRPr="00E2031D">
              <w:rPr>
                <w:b/>
                <w:bCs/>
                <w:sz w:val="20"/>
                <w:szCs w:val="20"/>
              </w:rPr>
              <w:t xml:space="preserve">Může 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112E2" w14:textId="77777777" w:rsidR="00621740" w:rsidRPr="00E2031D" w:rsidRDefault="00621740" w:rsidP="00621740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Od: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E24CC" w14:textId="77777777" w:rsidR="00621740" w:rsidRPr="00E2031D" w:rsidRDefault="00621740" w:rsidP="00621740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Do:</w:t>
            </w:r>
          </w:p>
        </w:tc>
        <w:tc>
          <w:tcPr>
            <w:tcW w:w="143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465E88" w14:textId="33C79699" w:rsidR="00621740" w:rsidRPr="00E2031D" w:rsidRDefault="00621740" w:rsidP="00621740">
            <w:pPr>
              <w:rPr>
                <w:sz w:val="20"/>
                <w:szCs w:val="20"/>
              </w:rPr>
            </w:pPr>
            <w:r w:rsidRPr="00E2031D">
              <w:rPr>
                <w:sz w:val="20"/>
                <w:szCs w:val="20"/>
              </w:rPr>
              <w:t>Poznámka:</w:t>
            </w:r>
          </w:p>
        </w:tc>
      </w:tr>
      <w:tr w:rsidR="00621740" w:rsidRPr="00846B76" w14:paraId="418016BC" w14:textId="77777777" w:rsidTr="004D00C0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6F3C4A3C" w14:textId="7DA49BC2" w:rsidR="00621740" w:rsidRPr="002A59F6" w:rsidRDefault="000B10C1" w:rsidP="00621740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621740">
              <w:rPr>
                <w:sz w:val="20"/>
                <w:szCs w:val="20"/>
              </w:rPr>
              <w:t>Poptané datum první lekce:</w:t>
            </w:r>
          </w:p>
        </w:tc>
        <w:tc>
          <w:tcPr>
            <w:tcW w:w="3075" w:type="pct"/>
            <w:gridSpan w:val="7"/>
            <w:tcBorders>
              <w:bottom w:val="single" w:sz="4" w:space="0" w:color="auto"/>
            </w:tcBorders>
            <w:vAlign w:val="bottom"/>
          </w:tcPr>
          <w:p w14:paraId="76F8CA91" w14:textId="5932EB8C" w:rsidR="00621740" w:rsidRPr="000B10C1" w:rsidRDefault="00621740" w:rsidP="00621740">
            <w:pPr>
              <w:rPr>
                <w:sz w:val="20"/>
                <w:szCs w:val="20"/>
              </w:rPr>
            </w:pPr>
          </w:p>
        </w:tc>
      </w:tr>
      <w:tr w:rsidR="00621740" w:rsidRPr="00846B76" w14:paraId="2F8F2D44" w14:textId="77777777" w:rsidTr="004D00C0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7248417B" w14:textId="2EF8529F" w:rsidR="00621740" w:rsidRDefault="000B10C1" w:rsidP="00621740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621740">
              <w:rPr>
                <w:sz w:val="20"/>
                <w:szCs w:val="20"/>
              </w:rPr>
              <w:t>Kolikrát týdně:</w:t>
            </w:r>
          </w:p>
        </w:tc>
        <w:tc>
          <w:tcPr>
            <w:tcW w:w="3075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4FDF3" w14:textId="3AD57001" w:rsidR="00621740" w:rsidRPr="000B10C1" w:rsidRDefault="00621740" w:rsidP="00621740">
            <w:pPr>
              <w:rPr>
                <w:sz w:val="20"/>
                <w:szCs w:val="20"/>
              </w:rPr>
            </w:pPr>
          </w:p>
        </w:tc>
      </w:tr>
      <w:tr w:rsidR="004D00C0" w:rsidRPr="00846B76" w14:paraId="3D4187D0" w14:textId="77777777" w:rsidTr="004D00C0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53E28AAA" w14:textId="77777777" w:rsidR="004D00C0" w:rsidRPr="00621740" w:rsidRDefault="004D00C0" w:rsidP="00621740">
            <w:pPr>
              <w:pStyle w:val="Normlnodsazen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075" w:type="pct"/>
            <w:gridSpan w:val="7"/>
            <w:tcBorders>
              <w:top w:val="single" w:sz="4" w:space="0" w:color="auto"/>
            </w:tcBorders>
            <w:vAlign w:val="bottom"/>
          </w:tcPr>
          <w:p w14:paraId="34EE83C2" w14:textId="77777777" w:rsidR="004D00C0" w:rsidRPr="000B10C1" w:rsidRDefault="004D00C0" w:rsidP="00621740">
            <w:pPr>
              <w:rPr>
                <w:sz w:val="20"/>
                <w:szCs w:val="20"/>
              </w:rPr>
            </w:pPr>
          </w:p>
        </w:tc>
      </w:tr>
      <w:tr w:rsidR="00621740" w:rsidRPr="00846B76" w14:paraId="3596DFEE" w14:textId="77777777" w:rsidTr="004D00C0">
        <w:trPr>
          <w:gridAfter w:val="1"/>
          <w:wAfter w:w="19" w:type="pct"/>
        </w:trPr>
        <w:tc>
          <w:tcPr>
            <w:tcW w:w="4981" w:type="pct"/>
            <w:gridSpan w:val="8"/>
            <w:shd w:val="clear" w:color="auto" w:fill="CC9900" w:themeFill="accent5"/>
            <w:vAlign w:val="bottom"/>
          </w:tcPr>
          <w:p w14:paraId="0555547D" w14:textId="759A6457" w:rsidR="00621740" w:rsidRPr="004D00C0" w:rsidRDefault="00621740" w:rsidP="00621740">
            <w:pPr>
              <w:pStyle w:val="Nadpis1"/>
              <w:outlineLvl w:val="0"/>
              <w:rPr>
                <w:sz w:val="24"/>
                <w:szCs w:val="24"/>
              </w:rPr>
            </w:pPr>
            <w:r w:rsidRPr="004D00C0">
              <w:rPr>
                <w:sz w:val="24"/>
                <w:szCs w:val="24"/>
              </w:rPr>
              <w:t>Forma doučování a předplatné lekcí</w:t>
            </w:r>
          </w:p>
        </w:tc>
      </w:tr>
      <w:tr w:rsidR="000B10C1" w:rsidRPr="00846B76" w14:paraId="1E8C6358" w14:textId="77777777" w:rsidTr="004D00C0">
        <w:trPr>
          <w:gridAfter w:val="1"/>
          <w:wAfter w:w="19" w:type="pct"/>
        </w:trPr>
        <w:tc>
          <w:tcPr>
            <w:tcW w:w="1906" w:type="pct"/>
            <w:vAlign w:val="bottom"/>
          </w:tcPr>
          <w:p w14:paraId="601316D7" w14:textId="7D5882D7" w:rsidR="000B10C1" w:rsidRPr="002A59F6" w:rsidRDefault="000B10C1" w:rsidP="00621740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Online nebo prezenční:</w:t>
            </w:r>
          </w:p>
        </w:tc>
        <w:tc>
          <w:tcPr>
            <w:tcW w:w="1025" w:type="pct"/>
            <w:gridSpan w:val="4"/>
            <w:tcBorders>
              <w:bottom w:val="single" w:sz="4" w:space="0" w:color="auto"/>
            </w:tcBorders>
            <w:vAlign w:val="bottom"/>
          </w:tcPr>
          <w:p w14:paraId="7678831D" w14:textId="62150DA1" w:rsidR="000B10C1" w:rsidRPr="00463649" w:rsidRDefault="000B10C1" w:rsidP="00621740">
            <w:pPr>
              <w:rPr>
                <w:sz w:val="20"/>
                <w:szCs w:val="20"/>
              </w:rPr>
            </w:pPr>
          </w:p>
        </w:tc>
        <w:tc>
          <w:tcPr>
            <w:tcW w:w="1025" w:type="pct"/>
            <w:gridSpan w:val="2"/>
            <w:tcBorders>
              <w:bottom w:val="single" w:sz="4" w:space="0" w:color="auto"/>
            </w:tcBorders>
            <w:vAlign w:val="bottom"/>
          </w:tcPr>
          <w:p w14:paraId="084AF1EA" w14:textId="74D3D65F" w:rsidR="000B10C1" w:rsidRPr="000B10C1" w:rsidRDefault="000B10C1" w:rsidP="00621740">
            <w:pPr>
              <w:rPr>
                <w:sz w:val="18"/>
                <w:szCs w:val="18"/>
              </w:rPr>
            </w:pPr>
          </w:p>
        </w:tc>
        <w:tc>
          <w:tcPr>
            <w:tcW w:w="1025" w:type="pct"/>
            <w:tcBorders>
              <w:bottom w:val="single" w:sz="4" w:space="0" w:color="auto"/>
            </w:tcBorders>
            <w:vAlign w:val="bottom"/>
          </w:tcPr>
          <w:p w14:paraId="57602586" w14:textId="319F4E65" w:rsidR="000B10C1" w:rsidRPr="000B10C1" w:rsidRDefault="000B10C1" w:rsidP="00621740">
            <w:pPr>
              <w:rPr>
                <w:sz w:val="20"/>
                <w:szCs w:val="20"/>
              </w:rPr>
            </w:pPr>
          </w:p>
        </w:tc>
      </w:tr>
      <w:tr w:rsidR="00621740" w:rsidRPr="00846B76" w14:paraId="0E49037B" w14:textId="77777777" w:rsidTr="004D00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pct"/>
        </w:trPr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</w:tcPr>
          <w:p w14:paraId="082F7463" w14:textId="64395D38" w:rsidR="00621740" w:rsidRPr="00DE1B46" w:rsidRDefault="00D73859" w:rsidP="00621740">
            <w:pPr>
              <w:pStyle w:val="Normlnodsazen"/>
              <w:rPr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Téma první</w:t>
            </w:r>
            <w:r w:rsidR="00463649">
              <w:rPr>
                <w:sz w:val="20"/>
                <w:szCs w:val="20"/>
              </w:rPr>
              <w:t xml:space="preserve"> lekce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07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0BA55" w14:textId="6B04AA12" w:rsidR="00D73859" w:rsidRPr="000B10C1" w:rsidRDefault="00D73859" w:rsidP="00621740">
            <w:pPr>
              <w:rPr>
                <w:sz w:val="20"/>
                <w:szCs w:val="20"/>
              </w:rPr>
            </w:pPr>
          </w:p>
        </w:tc>
      </w:tr>
      <w:tr w:rsidR="00D73859" w:rsidRPr="00846B76" w14:paraId="2BE2B2FE" w14:textId="77777777" w:rsidTr="004D00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" w:type="pct"/>
        </w:trPr>
        <w:tc>
          <w:tcPr>
            <w:tcW w:w="19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B8153" w14:textId="44D8CD31" w:rsidR="00D73859" w:rsidRPr="00621740" w:rsidRDefault="00D73859" w:rsidP="00D73859">
            <w:pPr>
              <w:pStyle w:val="Normlnodsazen"/>
              <w:rPr>
                <w:b/>
                <w:bCs/>
                <w:color w:val="FF0000"/>
                <w:sz w:val="20"/>
                <w:szCs w:val="20"/>
              </w:rPr>
            </w:pPr>
            <w:r w:rsidRPr="00621740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Pr="00D73859">
              <w:rPr>
                <w:sz w:val="20"/>
                <w:szCs w:val="20"/>
              </w:rPr>
              <w:t>Vybraný</w:t>
            </w:r>
            <w:r>
              <w:rPr>
                <w:sz w:val="20"/>
                <w:szCs w:val="20"/>
              </w:rPr>
              <w:t xml:space="preserve"> předplacený</w:t>
            </w:r>
            <w:r w:rsidRPr="00D73859">
              <w:rPr>
                <w:sz w:val="20"/>
                <w:szCs w:val="20"/>
              </w:rPr>
              <w:t xml:space="preserve"> balíček hodin:</w:t>
            </w:r>
          </w:p>
        </w:tc>
        <w:tc>
          <w:tcPr>
            <w:tcW w:w="307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9D12B0" w14:textId="1FF7BD70" w:rsidR="00D73859" w:rsidRPr="000B10C1" w:rsidRDefault="00D73859" w:rsidP="00D73859">
            <w:pPr>
              <w:rPr>
                <w:sz w:val="20"/>
                <w:szCs w:val="20"/>
              </w:rPr>
            </w:pPr>
          </w:p>
        </w:tc>
      </w:tr>
    </w:tbl>
    <w:p w14:paraId="2EAC595A" w14:textId="19CF7EE8" w:rsidR="00621740" w:rsidRPr="00621740" w:rsidRDefault="00DE1B46" w:rsidP="00621740">
      <w:pPr>
        <w:pStyle w:val="Normlnodsazen"/>
        <w:jc w:val="center"/>
        <w:rPr>
          <w:b/>
          <w:bCs/>
          <w:color w:val="FF0000"/>
          <w:sz w:val="20"/>
          <w:szCs w:val="20"/>
        </w:rPr>
      </w:pPr>
      <w:r w:rsidRPr="00621740">
        <w:rPr>
          <w:b/>
          <w:bCs/>
          <w:color w:val="FF0000"/>
          <w:sz w:val="20"/>
          <w:szCs w:val="20"/>
        </w:rPr>
        <w:t>Hodiny vyberte z</w:t>
      </w:r>
      <w:r w:rsidR="00621740">
        <w:rPr>
          <w:b/>
          <w:bCs/>
          <w:color w:val="FF0000"/>
          <w:sz w:val="20"/>
          <w:szCs w:val="20"/>
        </w:rPr>
        <w:t xml:space="preserve"> možných </w:t>
      </w:r>
      <w:r w:rsidRPr="00621740">
        <w:rPr>
          <w:b/>
          <w:bCs/>
          <w:color w:val="FF0000"/>
          <w:sz w:val="20"/>
          <w:szCs w:val="20"/>
        </w:rPr>
        <w:t xml:space="preserve">balíčku na: </w:t>
      </w:r>
      <w:hyperlink r:id="rId10" w:history="1">
        <w:r w:rsidR="00621740" w:rsidRPr="00EC2510">
          <w:rPr>
            <w:rStyle w:val="Hypertextovodkaz"/>
            <w:b/>
            <w:bCs/>
            <w:sz w:val="20"/>
            <w:szCs w:val="20"/>
          </w:rPr>
          <w:t>https://www.doucsematiku.cz/ceny/</w:t>
        </w:r>
      </w:hyperlink>
    </w:p>
    <w:sectPr w:rsidR="00621740" w:rsidRPr="00621740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B10F2" w14:textId="77777777" w:rsidR="00875966" w:rsidRDefault="00875966" w:rsidP="000172E5">
      <w:pPr>
        <w:spacing w:after="0" w:line="240" w:lineRule="auto"/>
      </w:pPr>
      <w:r>
        <w:separator/>
      </w:r>
    </w:p>
  </w:endnote>
  <w:endnote w:type="continuationSeparator" w:id="0">
    <w:p w14:paraId="2ADCC42A" w14:textId="77777777" w:rsidR="00875966" w:rsidRDefault="0087596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5DB0AA-70DD-4DB1-94CD-05D0EA05A912}"/>
    <w:embedBold r:id="rId2" w:fontKey="{E93068EE-D459-4EF0-966E-3DF3DAC2DB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8B790C4-7F19-4C4B-B17A-634863BEB6D2}"/>
    <w:embedBold r:id="rId4" w:fontKey="{F4C5882A-098A-4FDB-8359-A20C347B1538}"/>
    <w:embedItalic r:id="rId5" w:fontKey="{DDAEF950-F760-42C3-AC90-C96F7DB53AE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F07C1F8-CE57-4E08-BA3B-9BF3C02EA0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DCBFBE1-1B05-4F02-8FA0-F08CD3697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32"/>
      <w:gridCol w:w="4494"/>
    </w:tblGrid>
    <w:tr w:rsidR="00621740" w:rsidRPr="00311D4F" w14:paraId="16208421" w14:textId="77777777" w:rsidTr="00637200">
      <w:tc>
        <w:tcPr>
          <w:tcW w:w="4675" w:type="dxa"/>
          <w:vAlign w:val="center"/>
        </w:tcPr>
        <w:p w14:paraId="5BD668EA" w14:textId="7C0D2982" w:rsidR="00311D4F" w:rsidRPr="00311D4F" w:rsidRDefault="00621740" w:rsidP="00637200">
          <w:pPr>
            <w:pStyle w:val="Zpat"/>
          </w:pPr>
          <w:r w:rsidRPr="005C62B5">
            <w:rPr>
              <w:sz w:val="16"/>
              <w:szCs w:val="22"/>
            </w:rPr>
            <w:t xml:space="preserve">Odesláním </w:t>
          </w:r>
          <w:r w:rsidR="004D00C0" w:rsidRPr="005C62B5">
            <w:rPr>
              <w:sz w:val="16"/>
              <w:szCs w:val="22"/>
            </w:rPr>
            <w:t xml:space="preserve">formuláře </w:t>
          </w:r>
          <w:r w:rsidRPr="005C62B5">
            <w:rPr>
              <w:sz w:val="16"/>
              <w:szCs w:val="22"/>
            </w:rPr>
            <w:t>souhlasíte s podmínkami GDPR</w:t>
          </w:r>
          <w:r w:rsidR="005C62B5" w:rsidRPr="005C62B5">
            <w:rPr>
              <w:sz w:val="16"/>
              <w:szCs w:val="22"/>
            </w:rPr>
            <w:t xml:space="preserve"> a obchodními podmínkami </w:t>
          </w:r>
          <w:r w:rsidRPr="005C62B5">
            <w:rPr>
              <w:sz w:val="16"/>
              <w:szCs w:val="22"/>
            </w:rPr>
            <w:t xml:space="preserve">uveřejněné na </w:t>
          </w:r>
          <w:hyperlink r:id="rId1" w:history="1">
            <w:r w:rsidRPr="005C62B5">
              <w:rPr>
                <w:rStyle w:val="Hypertextovodkaz"/>
                <w:sz w:val="16"/>
                <w:szCs w:val="22"/>
              </w:rPr>
              <w:t>www.doucsematiku.cz</w:t>
            </w:r>
          </w:hyperlink>
          <w:r w:rsidRPr="005C62B5">
            <w:rPr>
              <w:sz w:val="16"/>
              <w:szCs w:val="22"/>
            </w:rPr>
            <w:t xml:space="preserve"> </w:t>
          </w:r>
        </w:p>
      </w:tc>
      <w:tc>
        <w:tcPr>
          <w:tcW w:w="4675" w:type="dxa"/>
          <w:vAlign w:val="center"/>
        </w:tcPr>
        <w:p w14:paraId="4B83B0C0" w14:textId="75538DF2" w:rsidR="00311D4F" w:rsidRPr="00311D4F" w:rsidRDefault="00621740" w:rsidP="00637200">
          <w:pPr>
            <w:pStyle w:val="Zpat"/>
            <w:jc w:val="right"/>
          </w:pPr>
          <w:r>
            <w:rPr>
              <w:noProof/>
            </w:rPr>
            <w:drawing>
              <wp:inline distT="0" distB="0" distL="0" distR="0" wp14:anchorId="21797FB4" wp14:editId="3A67E5F7">
                <wp:extent cx="425450" cy="4254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40898" cy="44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8799950" w14:textId="77777777"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A4C22" w14:textId="77777777" w:rsidR="00875966" w:rsidRDefault="00875966" w:rsidP="000172E5">
      <w:pPr>
        <w:spacing w:after="0" w:line="240" w:lineRule="auto"/>
      </w:pPr>
      <w:r>
        <w:separator/>
      </w:r>
    </w:p>
  </w:footnote>
  <w:footnote w:type="continuationSeparator" w:id="0">
    <w:p w14:paraId="15ABB025" w14:textId="77777777" w:rsidR="00875966" w:rsidRDefault="0087596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404"/>
      <w:gridCol w:w="7622"/>
    </w:tblGrid>
    <w:tr w:rsidR="004810D5" w:rsidRPr="00637200" w14:paraId="054F1691" w14:textId="77777777" w:rsidTr="00384B05">
      <w:trPr>
        <w:trHeight w:val="990"/>
      </w:trPr>
      <w:tc>
        <w:tcPr>
          <w:tcW w:w="1350" w:type="dxa"/>
          <w:vAlign w:val="center"/>
        </w:tcPr>
        <w:p w14:paraId="220E6E37" w14:textId="778F3855" w:rsidR="00B337A2" w:rsidRPr="00637200" w:rsidRDefault="004810D5" w:rsidP="00637200">
          <w:pPr>
            <w:pStyle w:val="Zhlav"/>
          </w:pPr>
          <w:r>
            <w:rPr>
              <w:noProof/>
            </w:rPr>
            <w:drawing>
              <wp:inline distT="0" distB="0" distL="0" distR="0" wp14:anchorId="4C710FB0" wp14:editId="6811D5BB">
                <wp:extent cx="754912" cy="754912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001" cy="774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48482C6" w14:textId="77777777" w:rsidR="00B337A2" w:rsidRPr="000B10C1" w:rsidRDefault="002A59F6" w:rsidP="00637200">
          <w:pPr>
            <w:pStyle w:val="Zhlav"/>
            <w:rPr>
              <w:sz w:val="24"/>
            </w:rPr>
          </w:pPr>
          <w:r w:rsidRPr="000B10C1">
            <w:rPr>
              <w:sz w:val="24"/>
            </w:rPr>
            <w:t>Poptávkový formulář – Doučování matematiky</w:t>
          </w:r>
        </w:p>
        <w:p w14:paraId="1EA6EFED" w14:textId="4188E0E2" w:rsidR="000B10C1" w:rsidRPr="00D73859" w:rsidRDefault="000B10C1" w:rsidP="00637200">
          <w:pPr>
            <w:pStyle w:val="Zhlav"/>
            <w:rPr>
              <w:b w:val="0"/>
              <w:bCs/>
              <w:sz w:val="20"/>
              <w:szCs w:val="20"/>
            </w:rPr>
          </w:pPr>
          <w:r w:rsidRPr="000B10C1">
            <w:rPr>
              <w:color w:val="FF0000"/>
              <w:sz w:val="20"/>
              <w:szCs w:val="20"/>
            </w:rPr>
            <w:t xml:space="preserve">Pole s </w:t>
          </w:r>
          <w:r w:rsidRPr="000B10C1">
            <w:rPr>
              <w:color w:val="FF0000"/>
              <w:sz w:val="18"/>
              <w:szCs w:val="18"/>
            </w:rPr>
            <w:t>*</w:t>
          </w:r>
          <w:r w:rsidRPr="000B10C1">
            <w:rPr>
              <w:color w:val="FF0000"/>
              <w:sz w:val="20"/>
              <w:szCs w:val="20"/>
            </w:rPr>
            <w:t xml:space="preserve"> jsou povinné</w:t>
          </w:r>
        </w:p>
      </w:tc>
    </w:tr>
  </w:tbl>
  <w:p w14:paraId="46216662" w14:textId="77777777"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B833D00"/>
    <w:multiLevelType w:val="hybridMultilevel"/>
    <w:tmpl w:val="FC74BA48"/>
    <w:lvl w:ilvl="0" w:tplc="3A6826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7B23908"/>
    <w:multiLevelType w:val="hybridMultilevel"/>
    <w:tmpl w:val="67EA1B22"/>
    <w:lvl w:ilvl="0" w:tplc="160C4B9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42908961">
    <w:abstractNumId w:val="11"/>
  </w:num>
  <w:num w:numId="2" w16cid:durableId="1474103829">
    <w:abstractNumId w:val="7"/>
  </w:num>
  <w:num w:numId="3" w16cid:durableId="1903173252">
    <w:abstractNumId w:val="15"/>
  </w:num>
  <w:num w:numId="4" w16cid:durableId="1182085756">
    <w:abstractNumId w:val="12"/>
  </w:num>
  <w:num w:numId="5" w16cid:durableId="1067262666">
    <w:abstractNumId w:val="13"/>
  </w:num>
  <w:num w:numId="6" w16cid:durableId="1656302162">
    <w:abstractNumId w:val="20"/>
  </w:num>
  <w:num w:numId="7" w16cid:durableId="2112045352">
    <w:abstractNumId w:val="6"/>
  </w:num>
  <w:num w:numId="8" w16cid:durableId="2010407307">
    <w:abstractNumId w:val="10"/>
  </w:num>
  <w:num w:numId="9" w16cid:durableId="1313831426">
    <w:abstractNumId w:val="17"/>
  </w:num>
  <w:num w:numId="10" w16cid:durableId="23407726">
    <w:abstractNumId w:val="1"/>
  </w:num>
  <w:num w:numId="11" w16cid:durableId="1327973785">
    <w:abstractNumId w:val="5"/>
  </w:num>
  <w:num w:numId="12" w16cid:durableId="784928243">
    <w:abstractNumId w:val="0"/>
  </w:num>
  <w:num w:numId="13" w16cid:durableId="1059133578">
    <w:abstractNumId w:val="2"/>
  </w:num>
  <w:num w:numId="14" w16cid:durableId="1639066077">
    <w:abstractNumId w:val="9"/>
  </w:num>
  <w:num w:numId="15" w16cid:durableId="957298649">
    <w:abstractNumId w:val="8"/>
  </w:num>
  <w:num w:numId="16" w16cid:durableId="1745301913">
    <w:abstractNumId w:val="16"/>
  </w:num>
  <w:num w:numId="17" w16cid:durableId="1280528190">
    <w:abstractNumId w:val="3"/>
  </w:num>
  <w:num w:numId="18" w16cid:durableId="975376972">
    <w:abstractNumId w:val="23"/>
  </w:num>
  <w:num w:numId="19" w16cid:durableId="1571036354">
    <w:abstractNumId w:val="19"/>
  </w:num>
  <w:num w:numId="20" w16cid:durableId="266889824">
    <w:abstractNumId w:val="14"/>
  </w:num>
  <w:num w:numId="21" w16cid:durableId="1501652742">
    <w:abstractNumId w:val="22"/>
  </w:num>
  <w:num w:numId="22" w16cid:durableId="867986439">
    <w:abstractNumId w:val="4"/>
  </w:num>
  <w:num w:numId="23" w16cid:durableId="979965713">
    <w:abstractNumId w:val="21"/>
  </w:num>
  <w:num w:numId="24" w16cid:durableId="799492274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9F6"/>
    <w:rsid w:val="000172E5"/>
    <w:rsid w:val="00052382"/>
    <w:rsid w:val="0006568A"/>
    <w:rsid w:val="00076F0F"/>
    <w:rsid w:val="00084253"/>
    <w:rsid w:val="000B10C1"/>
    <w:rsid w:val="000D1F49"/>
    <w:rsid w:val="001727CA"/>
    <w:rsid w:val="001800AB"/>
    <w:rsid w:val="001B1573"/>
    <w:rsid w:val="001F7BC4"/>
    <w:rsid w:val="00204052"/>
    <w:rsid w:val="002A59F6"/>
    <w:rsid w:val="002C56E6"/>
    <w:rsid w:val="00311D4F"/>
    <w:rsid w:val="0034390E"/>
    <w:rsid w:val="00344849"/>
    <w:rsid w:val="00350E9F"/>
    <w:rsid w:val="00361E11"/>
    <w:rsid w:val="003769BA"/>
    <w:rsid w:val="003F0847"/>
    <w:rsid w:val="0040090B"/>
    <w:rsid w:val="0046302A"/>
    <w:rsid w:val="00463649"/>
    <w:rsid w:val="004810D5"/>
    <w:rsid w:val="00487D2D"/>
    <w:rsid w:val="004B2C42"/>
    <w:rsid w:val="004D00C0"/>
    <w:rsid w:val="004D5D62"/>
    <w:rsid w:val="00502E9C"/>
    <w:rsid w:val="005112D0"/>
    <w:rsid w:val="00577E06"/>
    <w:rsid w:val="00583334"/>
    <w:rsid w:val="005877C1"/>
    <w:rsid w:val="005A3BF7"/>
    <w:rsid w:val="005C62B5"/>
    <w:rsid w:val="005F2035"/>
    <w:rsid w:val="005F7990"/>
    <w:rsid w:val="006145D8"/>
    <w:rsid w:val="00621740"/>
    <w:rsid w:val="00637200"/>
    <w:rsid w:val="0063739C"/>
    <w:rsid w:val="00655CFB"/>
    <w:rsid w:val="006E0132"/>
    <w:rsid w:val="00700816"/>
    <w:rsid w:val="00711EB6"/>
    <w:rsid w:val="007147D7"/>
    <w:rsid w:val="0075189F"/>
    <w:rsid w:val="00770F25"/>
    <w:rsid w:val="007A35A8"/>
    <w:rsid w:val="007B0A85"/>
    <w:rsid w:val="007C6A52"/>
    <w:rsid w:val="0082043E"/>
    <w:rsid w:val="00846B76"/>
    <w:rsid w:val="0086797B"/>
    <w:rsid w:val="00875966"/>
    <w:rsid w:val="008C030F"/>
    <w:rsid w:val="008E203A"/>
    <w:rsid w:val="00902E02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E457D"/>
    <w:rsid w:val="00CE6104"/>
    <w:rsid w:val="00CE7918"/>
    <w:rsid w:val="00D16163"/>
    <w:rsid w:val="00D342A2"/>
    <w:rsid w:val="00D73859"/>
    <w:rsid w:val="00DB3FAD"/>
    <w:rsid w:val="00DC71EC"/>
    <w:rsid w:val="00DE1B46"/>
    <w:rsid w:val="00E11081"/>
    <w:rsid w:val="00E2031D"/>
    <w:rsid w:val="00E61C09"/>
    <w:rsid w:val="00EB3B58"/>
    <w:rsid w:val="00EC7359"/>
    <w:rsid w:val="00ED5F3F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291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CC9900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CC9900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CC9900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77230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666699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rsid w:val="00621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6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doucsematiku.cz/ce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doucsematik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j\AppData\Roaming\Microsoft\Templates\Formul&#225;&#345;%20pro%20&#269;lenstv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E54AA8CA2B4EE292BCEEA21D8826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039E13-B1C8-4EC3-92F3-BF20003E002D}"/>
      </w:docPartPr>
      <w:docPartBody>
        <w:p w:rsidR="008C1EA9" w:rsidRDefault="00DE5ED5">
          <w:pPr>
            <w:pStyle w:val="FBE54AA8CA2B4EE292BCEEA21D882697"/>
          </w:pPr>
          <w:r w:rsidRPr="00637200">
            <w:rPr>
              <w:lang w:bidi="cs-CZ"/>
            </w:rPr>
            <w:t>E-mail</w:t>
          </w:r>
        </w:p>
      </w:docPartBody>
    </w:docPart>
    <w:docPart>
      <w:docPartPr>
        <w:name w:val="752FB53326F643E4B066C97E9B8C0AB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6027AA-32BC-46A9-AAC4-CE2056E78D6C}"/>
      </w:docPartPr>
      <w:docPartBody>
        <w:p w:rsidR="008C1EA9" w:rsidRDefault="00DE5ED5">
          <w:pPr>
            <w:pStyle w:val="752FB53326F643E4B066C97E9B8C0AB3"/>
          </w:pPr>
          <w:r w:rsidRPr="006145D8">
            <w:rPr>
              <w:lang w:bidi="cs-CZ"/>
            </w:rPr>
            <w:t>E-mail</w:t>
          </w:r>
        </w:p>
      </w:docPartBody>
    </w:docPart>
    <w:docPart>
      <w:docPartPr>
        <w:name w:val="74EF104F85FB4C0EA9D36BE4AFA789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23C357-1227-4603-9DDE-AE0DEB1626CE}"/>
      </w:docPartPr>
      <w:docPartBody>
        <w:p w:rsidR="008C1EA9" w:rsidRDefault="003C4169" w:rsidP="003C4169">
          <w:pPr>
            <w:pStyle w:val="74EF104F85FB4C0EA9D36BE4AFA78913"/>
          </w:pPr>
          <w:r w:rsidRPr="006145D8">
            <w:rPr>
              <w:lang w:bidi="cs-CZ"/>
            </w:rPr>
            <w:t>Mobilní telefon</w:t>
          </w:r>
        </w:p>
      </w:docPartBody>
    </w:docPart>
    <w:docPart>
      <w:docPartPr>
        <w:name w:val="68F5B1E0BBD94E0F972C6FFF356D30C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03FD2D-FB48-497C-AE47-B65A2C76DDD6}"/>
      </w:docPartPr>
      <w:docPartBody>
        <w:p w:rsidR="008C1EA9" w:rsidRDefault="003C4169" w:rsidP="003C4169">
          <w:pPr>
            <w:pStyle w:val="68F5B1E0BBD94E0F972C6FFF356D30C6"/>
          </w:pPr>
          <w:r w:rsidRPr="00637200">
            <w:rPr>
              <w:lang w:bidi="cs-CZ"/>
            </w:rPr>
            <w:t>Mobilní telefon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169"/>
    <w:rsid w:val="0005551C"/>
    <w:rsid w:val="003C4169"/>
    <w:rsid w:val="005D25C9"/>
    <w:rsid w:val="008C1EA9"/>
    <w:rsid w:val="00BE29FC"/>
    <w:rsid w:val="00DE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inorHAnsi" w:hAnsiTheme="majorHAnsi"/>
      <w:b/>
      <w:sz w:val="28"/>
      <w:szCs w:val="28"/>
      <w:lang w:val="cs-CZ"/>
    </w:rPr>
  </w:style>
  <w:style w:type="paragraph" w:customStyle="1" w:styleId="FBE54AA8CA2B4EE292BCEEA21D882697">
    <w:name w:val="FBE54AA8CA2B4EE292BCEEA21D882697"/>
  </w:style>
  <w:style w:type="paragraph" w:customStyle="1" w:styleId="752FB53326F643E4B066C97E9B8C0AB3">
    <w:name w:val="752FB53326F643E4B066C97E9B8C0AB3"/>
  </w:style>
  <w:style w:type="paragraph" w:customStyle="1" w:styleId="74EF104F85FB4C0EA9D36BE4AFA78913">
    <w:name w:val="74EF104F85FB4C0EA9D36BE4AFA78913"/>
    <w:rsid w:val="003C4169"/>
  </w:style>
  <w:style w:type="paragraph" w:customStyle="1" w:styleId="68F5B1E0BBD94E0F972C6FFF356D30C6">
    <w:name w:val="68F5B1E0BBD94E0F972C6FFF356D30C6"/>
    <w:rsid w:val="003C41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Červeno-oranžová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2022-05-04T13:12:00Z</dcterms:created>
  <dcterms:modified xsi:type="dcterms:W3CDTF">2022-05-04T13:12:00Z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